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7D" w:rsidRPr="004C2A8E" w:rsidRDefault="004C2A8E" w:rsidP="0073211C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bookmarkStart w:id="0" w:name="_GoBack"/>
      <w:bookmarkEnd w:id="0"/>
      <w:r w:rsidRPr="004C2A8E">
        <w:rPr>
          <w:rFonts w:ascii="Times New Roman" w:hAnsi="Times New Roman" w:cs="Times New Roman"/>
          <w:b/>
          <w:sz w:val="40"/>
          <w:u w:val="single"/>
        </w:rPr>
        <w:t>HARMONOGRAM ZEBRAŃ Z RODZICAMI</w:t>
      </w:r>
    </w:p>
    <w:p w:rsidR="004C2A8E" w:rsidRPr="004C2A8E" w:rsidRDefault="004C2A8E" w:rsidP="0073211C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4C2A8E">
        <w:rPr>
          <w:rFonts w:ascii="Times New Roman" w:hAnsi="Times New Roman" w:cs="Times New Roman"/>
          <w:b/>
          <w:sz w:val="40"/>
          <w:u w:val="single"/>
        </w:rPr>
        <w:t xml:space="preserve">KLASY IV-VIII </w:t>
      </w:r>
      <w:r w:rsidR="00446644">
        <w:rPr>
          <w:rFonts w:ascii="Times New Roman" w:hAnsi="Times New Roman" w:cs="Times New Roman"/>
          <w:b/>
          <w:sz w:val="40"/>
          <w:u w:val="single"/>
        </w:rPr>
        <w:t>–</w:t>
      </w:r>
      <w:r w:rsidRPr="004C2A8E">
        <w:rPr>
          <w:rFonts w:ascii="Times New Roman" w:hAnsi="Times New Roman" w:cs="Times New Roman"/>
          <w:b/>
          <w:sz w:val="40"/>
          <w:u w:val="single"/>
        </w:rPr>
        <w:t xml:space="preserve"> </w:t>
      </w:r>
      <w:r w:rsidR="00446644">
        <w:rPr>
          <w:rFonts w:ascii="Times New Roman" w:hAnsi="Times New Roman" w:cs="Times New Roman"/>
          <w:b/>
          <w:sz w:val="40"/>
          <w:u w:val="single"/>
        </w:rPr>
        <w:t>WRZESIEŃ 2026</w:t>
      </w:r>
    </w:p>
    <w:p w:rsidR="0073211C" w:rsidRPr="00323BF3" w:rsidRDefault="0073211C">
      <w:pPr>
        <w:rPr>
          <w:rFonts w:ascii="Times New Roman" w:hAnsi="Times New Roman" w:cs="Times New Roman"/>
          <w:sz w:val="16"/>
          <w:szCs w:val="16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4C2A8E" w:rsidRDefault="0044664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KLASY IV</w:t>
      </w:r>
    </w:p>
    <w:p w:rsidR="005B1D00" w:rsidRPr="005B1D00" w:rsidRDefault="005B1D00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2977"/>
        <w:gridCol w:w="1554"/>
      </w:tblGrid>
      <w:tr w:rsidR="00446644" w:rsidRPr="00485587" w:rsidTr="00446644">
        <w:tc>
          <w:tcPr>
            <w:tcW w:w="1271" w:type="dxa"/>
          </w:tcPr>
          <w:p w:rsidR="00446644" w:rsidRPr="00485587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KLASA</w:t>
            </w:r>
          </w:p>
        </w:tc>
        <w:tc>
          <w:tcPr>
            <w:tcW w:w="3260" w:type="dxa"/>
          </w:tcPr>
          <w:p w:rsidR="00446644" w:rsidRPr="00485587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WYCHOWAWCA</w:t>
            </w:r>
          </w:p>
        </w:tc>
        <w:tc>
          <w:tcPr>
            <w:tcW w:w="2977" w:type="dxa"/>
          </w:tcPr>
          <w:p w:rsidR="00446644" w:rsidRPr="00485587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DZIEŃ I GODZINA</w:t>
            </w:r>
          </w:p>
        </w:tc>
        <w:tc>
          <w:tcPr>
            <w:tcW w:w="1554" w:type="dxa"/>
          </w:tcPr>
          <w:p w:rsidR="00446644" w:rsidRPr="00485587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SALA</w:t>
            </w:r>
          </w:p>
        </w:tc>
      </w:tr>
      <w:tr w:rsidR="00446644" w:rsidRPr="0073211C" w:rsidTr="00446644">
        <w:tc>
          <w:tcPr>
            <w:tcW w:w="1271" w:type="dxa"/>
          </w:tcPr>
          <w:p w:rsidR="00446644" w:rsidRPr="0073211C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4A</w:t>
            </w:r>
          </w:p>
        </w:tc>
        <w:tc>
          <w:tcPr>
            <w:tcW w:w="3260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Aneta Jakubowicz</w:t>
            </w:r>
          </w:p>
        </w:tc>
        <w:tc>
          <w:tcPr>
            <w:tcW w:w="2977" w:type="dxa"/>
          </w:tcPr>
          <w:p w:rsidR="00446644" w:rsidRPr="0073211C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9E12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446644" w:rsidRPr="0073211C" w:rsidTr="00446644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4B</w:t>
            </w:r>
          </w:p>
        </w:tc>
        <w:tc>
          <w:tcPr>
            <w:tcW w:w="3260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Paulina Frąckowiak</w:t>
            </w:r>
          </w:p>
        </w:tc>
        <w:tc>
          <w:tcPr>
            <w:tcW w:w="2977" w:type="dxa"/>
          </w:tcPr>
          <w:p w:rsidR="00446644" w:rsidRDefault="00446644" w:rsidP="00446644">
            <w:pPr>
              <w:jc w:val="center"/>
            </w:pP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>9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6644" w:rsidRPr="0073211C" w:rsidTr="00446644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4C</w:t>
            </w:r>
          </w:p>
        </w:tc>
        <w:tc>
          <w:tcPr>
            <w:tcW w:w="3260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Karolina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Robaszkiewicz</w:t>
            </w:r>
            <w:proofErr w:type="spellEnd"/>
          </w:p>
        </w:tc>
        <w:tc>
          <w:tcPr>
            <w:tcW w:w="2977" w:type="dxa"/>
          </w:tcPr>
          <w:p w:rsidR="00446644" w:rsidRDefault="00446644" w:rsidP="00446644">
            <w:pPr>
              <w:jc w:val="center"/>
            </w:pP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>9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6644" w:rsidRPr="0073211C" w:rsidTr="00446644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4D</w:t>
            </w:r>
          </w:p>
        </w:tc>
        <w:tc>
          <w:tcPr>
            <w:tcW w:w="3260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Oliwia Tomczyk</w:t>
            </w:r>
          </w:p>
        </w:tc>
        <w:tc>
          <w:tcPr>
            <w:tcW w:w="2977" w:type="dxa"/>
          </w:tcPr>
          <w:p w:rsidR="00446644" w:rsidRDefault="00446644" w:rsidP="00446644">
            <w:pPr>
              <w:jc w:val="center"/>
            </w:pP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>9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P2</w:t>
            </w:r>
          </w:p>
        </w:tc>
      </w:tr>
      <w:tr w:rsidR="00446644" w:rsidRPr="0073211C" w:rsidTr="00446644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4E</w:t>
            </w:r>
          </w:p>
        </w:tc>
        <w:tc>
          <w:tcPr>
            <w:tcW w:w="3260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Katarzyna Krzeszewska</w:t>
            </w:r>
          </w:p>
        </w:tc>
        <w:tc>
          <w:tcPr>
            <w:tcW w:w="2977" w:type="dxa"/>
          </w:tcPr>
          <w:p w:rsidR="00446644" w:rsidRDefault="00446644" w:rsidP="00446644">
            <w:pPr>
              <w:jc w:val="center"/>
            </w:pP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>9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46644" w:rsidRPr="0073211C" w:rsidTr="00446644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4F</w:t>
            </w:r>
          </w:p>
        </w:tc>
        <w:tc>
          <w:tcPr>
            <w:tcW w:w="3260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Ewelina Serdyńska</w:t>
            </w:r>
          </w:p>
        </w:tc>
        <w:tc>
          <w:tcPr>
            <w:tcW w:w="2977" w:type="dxa"/>
          </w:tcPr>
          <w:p w:rsidR="00446644" w:rsidRDefault="00446644" w:rsidP="00446644">
            <w:pPr>
              <w:jc w:val="center"/>
            </w:pP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>9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50D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</w:tbl>
    <w:p w:rsidR="00446644" w:rsidRDefault="00446644">
      <w:pPr>
        <w:rPr>
          <w:rFonts w:ascii="Times New Roman" w:hAnsi="Times New Roman" w:cs="Times New Roman"/>
          <w:b/>
          <w:sz w:val="28"/>
        </w:rPr>
      </w:pPr>
    </w:p>
    <w:p w:rsidR="00446644" w:rsidRDefault="00446644">
      <w:pPr>
        <w:rPr>
          <w:rFonts w:ascii="Times New Roman" w:hAnsi="Times New Roman" w:cs="Times New Roman"/>
          <w:b/>
          <w:sz w:val="28"/>
        </w:rPr>
      </w:pPr>
    </w:p>
    <w:p w:rsidR="0073211C" w:rsidRDefault="005C44B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KLASY</w:t>
      </w:r>
      <w:r w:rsidR="00446644">
        <w:rPr>
          <w:rFonts w:ascii="Times New Roman" w:hAnsi="Times New Roman" w:cs="Times New Roman"/>
          <w:b/>
          <w:sz w:val="28"/>
        </w:rPr>
        <w:t xml:space="preserve"> </w:t>
      </w:r>
      <w:r w:rsidR="0073211C" w:rsidRPr="0073211C">
        <w:rPr>
          <w:rFonts w:ascii="Times New Roman" w:hAnsi="Times New Roman" w:cs="Times New Roman"/>
          <w:b/>
          <w:sz w:val="28"/>
        </w:rPr>
        <w:t>V</w:t>
      </w:r>
    </w:p>
    <w:p w:rsidR="005B1D00" w:rsidRPr="005B1D00" w:rsidRDefault="005B1D00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3118"/>
        <w:gridCol w:w="1554"/>
      </w:tblGrid>
      <w:tr w:rsidR="0073211C" w:rsidRPr="00485587" w:rsidTr="000F2F7D">
        <w:tc>
          <w:tcPr>
            <w:tcW w:w="1271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KLASA</w:t>
            </w:r>
          </w:p>
        </w:tc>
        <w:tc>
          <w:tcPr>
            <w:tcW w:w="3119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WYCHOWAWCA</w:t>
            </w:r>
          </w:p>
        </w:tc>
        <w:tc>
          <w:tcPr>
            <w:tcW w:w="3118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DZIEŃ I GODZINA</w:t>
            </w:r>
          </w:p>
        </w:tc>
        <w:tc>
          <w:tcPr>
            <w:tcW w:w="1554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SALA</w:t>
            </w:r>
          </w:p>
        </w:tc>
      </w:tr>
      <w:tr w:rsidR="0073211C" w:rsidRPr="00485587" w:rsidTr="000F2F7D">
        <w:tc>
          <w:tcPr>
            <w:tcW w:w="1271" w:type="dxa"/>
          </w:tcPr>
          <w:p w:rsidR="0073211C" w:rsidRPr="0073211C" w:rsidRDefault="0044664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3211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119" w:type="dxa"/>
          </w:tcPr>
          <w:p w:rsidR="0073211C" w:rsidRPr="0073211C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Katarzyna Markiewicz</w:t>
            </w:r>
          </w:p>
        </w:tc>
        <w:tc>
          <w:tcPr>
            <w:tcW w:w="3118" w:type="dxa"/>
          </w:tcPr>
          <w:p w:rsidR="0073211C" w:rsidRPr="0073211C" w:rsidRDefault="00446644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godz. 17</w:t>
            </w:r>
            <w:r w:rsidR="0073211C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1554" w:type="dxa"/>
          </w:tcPr>
          <w:p w:rsidR="0073211C" w:rsidRPr="0073211C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5B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Paweł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Miłostan</w:t>
            </w:r>
            <w:proofErr w:type="spellEnd"/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5C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Sandra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Siejak</w:t>
            </w:r>
            <w:proofErr w:type="spellEnd"/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5D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Magdalena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Ottlik</w:t>
            </w:r>
            <w:proofErr w:type="spellEnd"/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5E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Ewa Szymkowiak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P4A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5F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Milena Biskupska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AC7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</w:tbl>
    <w:p w:rsidR="0073211C" w:rsidRPr="00323BF3" w:rsidRDefault="0073211C">
      <w:pPr>
        <w:rPr>
          <w:rFonts w:ascii="Times New Roman" w:hAnsi="Times New Roman" w:cs="Times New Roman"/>
          <w:b/>
          <w:sz w:val="16"/>
          <w:szCs w:val="16"/>
        </w:rPr>
      </w:pPr>
    </w:p>
    <w:p w:rsidR="004C2A8E" w:rsidRDefault="004C2A8E">
      <w:pPr>
        <w:rPr>
          <w:rFonts w:ascii="Times New Roman" w:hAnsi="Times New Roman" w:cs="Times New Roman"/>
          <w:b/>
          <w:sz w:val="28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73211C" w:rsidRDefault="007321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KLASY V</w:t>
      </w:r>
      <w:r w:rsidR="00446644">
        <w:rPr>
          <w:rFonts w:ascii="Times New Roman" w:hAnsi="Times New Roman" w:cs="Times New Roman"/>
          <w:b/>
          <w:sz w:val="28"/>
        </w:rPr>
        <w:t>I</w:t>
      </w:r>
    </w:p>
    <w:p w:rsidR="005B1D00" w:rsidRPr="005B1D00" w:rsidRDefault="005B1D00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3118"/>
        <w:gridCol w:w="1554"/>
      </w:tblGrid>
      <w:tr w:rsidR="0073211C" w:rsidRPr="00485587" w:rsidTr="000F2F7D">
        <w:tc>
          <w:tcPr>
            <w:tcW w:w="1271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KLASA</w:t>
            </w:r>
          </w:p>
        </w:tc>
        <w:tc>
          <w:tcPr>
            <w:tcW w:w="3119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WYCHOWAWCA</w:t>
            </w:r>
          </w:p>
        </w:tc>
        <w:tc>
          <w:tcPr>
            <w:tcW w:w="3118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DZIEŃ I GODZINA</w:t>
            </w:r>
          </w:p>
        </w:tc>
        <w:tc>
          <w:tcPr>
            <w:tcW w:w="1554" w:type="dxa"/>
          </w:tcPr>
          <w:p w:rsidR="0073211C" w:rsidRPr="00485587" w:rsidRDefault="0073211C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SALA</w:t>
            </w:r>
          </w:p>
        </w:tc>
      </w:tr>
      <w:tr w:rsidR="0073211C" w:rsidRPr="00485587" w:rsidTr="000F2F7D">
        <w:tc>
          <w:tcPr>
            <w:tcW w:w="1271" w:type="dxa"/>
          </w:tcPr>
          <w:p w:rsidR="0073211C" w:rsidRPr="0073211C" w:rsidRDefault="0044664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3211C" w:rsidRPr="0073211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119" w:type="dxa"/>
          </w:tcPr>
          <w:p w:rsidR="0073211C" w:rsidRPr="0073211C" w:rsidRDefault="0073211C" w:rsidP="00A548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</w:t>
            </w:r>
            <w:r w:rsidR="009D2C07">
              <w:rPr>
                <w:rFonts w:ascii="Times New Roman" w:hAnsi="Times New Roman" w:cs="Times New Roman"/>
                <w:sz w:val="28"/>
                <w:szCs w:val="28"/>
              </w:rPr>
              <w:t>Justyna Mazurczak</w:t>
            </w:r>
          </w:p>
        </w:tc>
        <w:tc>
          <w:tcPr>
            <w:tcW w:w="3118" w:type="dxa"/>
          </w:tcPr>
          <w:p w:rsidR="0073211C" w:rsidRPr="0073211C" w:rsidRDefault="00446644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73211C" w:rsidRPr="0073211C" w:rsidRDefault="009D2C07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11C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Emilia Skrzypczak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11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Anna Zygmunt-Bianek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>22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6A64">
              <w:rPr>
                <w:rFonts w:ascii="Times New Roman" w:hAnsi="Times New Roman" w:cs="Times New Roman"/>
                <w:sz w:val="28"/>
                <w:szCs w:val="28"/>
              </w:rPr>
              <w:t xml:space="preserve"> godz. 17:0</w:t>
            </w: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11C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Izabella Ratajczak-Stawicka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>22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11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Ewelina Dybała-Abbas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>22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P2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11C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Daria Skrzypczak-Plewa</w:t>
            </w:r>
          </w:p>
        </w:tc>
        <w:tc>
          <w:tcPr>
            <w:tcW w:w="3118" w:type="dxa"/>
          </w:tcPr>
          <w:p w:rsidR="00446644" w:rsidRDefault="00446644" w:rsidP="000F2F7D">
            <w:pPr>
              <w:jc w:val="center"/>
            </w:pP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>22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26C90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P4A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11C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3119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Małgorzata Krajewska</w:t>
            </w:r>
          </w:p>
        </w:tc>
        <w:tc>
          <w:tcPr>
            <w:tcW w:w="3118" w:type="dxa"/>
          </w:tcPr>
          <w:p w:rsidR="00446644" w:rsidRDefault="007A6A64" w:rsidP="000F2F7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46644" w:rsidRPr="00926C90">
              <w:rPr>
                <w:rFonts w:ascii="Times New Roman" w:hAnsi="Times New Roman" w:cs="Times New Roman"/>
                <w:sz w:val="28"/>
                <w:szCs w:val="28"/>
              </w:rPr>
              <w:t xml:space="preserve">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36E2">
              <w:rPr>
                <w:rFonts w:ascii="Times New Roman" w:hAnsi="Times New Roman" w:cs="Times New Roman"/>
                <w:sz w:val="28"/>
                <w:szCs w:val="28"/>
              </w:rPr>
              <w:t xml:space="preserve"> godz. 17:0</w:t>
            </w:r>
            <w:r w:rsidR="00446644" w:rsidRPr="00926C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4" w:type="dxa"/>
          </w:tcPr>
          <w:p w:rsidR="00446644" w:rsidRPr="0073211C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</w:tbl>
    <w:p w:rsidR="0073211C" w:rsidRPr="00323BF3" w:rsidRDefault="0073211C">
      <w:pPr>
        <w:rPr>
          <w:rFonts w:ascii="Times New Roman" w:hAnsi="Times New Roman" w:cs="Times New Roman"/>
          <w:b/>
          <w:sz w:val="16"/>
          <w:szCs w:val="16"/>
        </w:rPr>
      </w:pPr>
    </w:p>
    <w:p w:rsidR="004C2A8E" w:rsidRDefault="004C2A8E">
      <w:pPr>
        <w:rPr>
          <w:rFonts w:ascii="Times New Roman" w:hAnsi="Times New Roman" w:cs="Times New Roman"/>
          <w:b/>
          <w:sz w:val="28"/>
        </w:rPr>
      </w:pPr>
    </w:p>
    <w:p w:rsidR="004C2A8E" w:rsidRDefault="004C2A8E">
      <w:pPr>
        <w:rPr>
          <w:rFonts w:ascii="Times New Roman" w:hAnsi="Times New Roman" w:cs="Times New Roman"/>
          <w:b/>
          <w:sz w:val="28"/>
        </w:rPr>
      </w:pPr>
    </w:p>
    <w:p w:rsidR="005B1D00" w:rsidRPr="00D016BA" w:rsidRDefault="005C44B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KLASY VI</w:t>
      </w:r>
      <w:r w:rsidR="00446644">
        <w:rPr>
          <w:rFonts w:ascii="Times New Roman" w:hAnsi="Times New Roman" w:cs="Times New Roman"/>
          <w:b/>
          <w:sz w:val="28"/>
        </w:rPr>
        <w:t>I</w:t>
      </w:r>
    </w:p>
    <w:p w:rsidR="005B1D00" w:rsidRPr="005B1D00" w:rsidRDefault="005B1D00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3118"/>
        <w:gridCol w:w="1554"/>
      </w:tblGrid>
      <w:tr w:rsidR="009B4514" w:rsidRPr="00485587" w:rsidTr="000F2F7D">
        <w:tc>
          <w:tcPr>
            <w:tcW w:w="1271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KLASA</w:t>
            </w:r>
          </w:p>
        </w:tc>
        <w:tc>
          <w:tcPr>
            <w:tcW w:w="3119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WYCHOWAWCA</w:t>
            </w:r>
          </w:p>
        </w:tc>
        <w:tc>
          <w:tcPr>
            <w:tcW w:w="3118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DZIEŃ I GODZINA</w:t>
            </w:r>
          </w:p>
        </w:tc>
        <w:tc>
          <w:tcPr>
            <w:tcW w:w="1554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SALA</w:t>
            </w:r>
          </w:p>
        </w:tc>
      </w:tr>
      <w:tr w:rsidR="009B4514" w:rsidRPr="00485587" w:rsidTr="000F2F7D">
        <w:tc>
          <w:tcPr>
            <w:tcW w:w="1271" w:type="dxa"/>
          </w:tcPr>
          <w:p w:rsidR="009B4514" w:rsidRPr="009B4514" w:rsidRDefault="0044664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B45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119" w:type="dxa"/>
          </w:tcPr>
          <w:p w:rsidR="009B4514" w:rsidRPr="009B4514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Renata Maciejewska</w:t>
            </w:r>
          </w:p>
        </w:tc>
        <w:tc>
          <w:tcPr>
            <w:tcW w:w="3118" w:type="dxa"/>
          </w:tcPr>
          <w:p w:rsidR="009B451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9B4514" w:rsidRPr="009B4514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P1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7B</w:t>
            </w:r>
          </w:p>
        </w:tc>
        <w:tc>
          <w:tcPr>
            <w:tcW w:w="3119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Katarzyna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Fellenberg</w:t>
            </w:r>
            <w:proofErr w:type="spellEnd"/>
          </w:p>
        </w:tc>
        <w:tc>
          <w:tcPr>
            <w:tcW w:w="3118" w:type="dxa"/>
          </w:tcPr>
          <w:p w:rsidR="00446644" w:rsidRDefault="00446644" w:rsidP="00446644">
            <w:pPr>
              <w:jc w:val="center"/>
            </w:pP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>24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7C</w:t>
            </w:r>
          </w:p>
        </w:tc>
        <w:tc>
          <w:tcPr>
            <w:tcW w:w="3119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Weronika Cyka </w:t>
            </w:r>
          </w:p>
        </w:tc>
        <w:tc>
          <w:tcPr>
            <w:tcW w:w="3118" w:type="dxa"/>
          </w:tcPr>
          <w:p w:rsidR="00446644" w:rsidRDefault="00446644" w:rsidP="00446644">
            <w:pPr>
              <w:jc w:val="center"/>
            </w:pP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>24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7D</w:t>
            </w:r>
          </w:p>
        </w:tc>
        <w:tc>
          <w:tcPr>
            <w:tcW w:w="3119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Małgorzata Przybyła</w:t>
            </w:r>
          </w:p>
        </w:tc>
        <w:tc>
          <w:tcPr>
            <w:tcW w:w="3118" w:type="dxa"/>
          </w:tcPr>
          <w:p w:rsidR="00446644" w:rsidRDefault="00446644" w:rsidP="00446644">
            <w:pPr>
              <w:jc w:val="center"/>
            </w:pP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>24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7E</w:t>
            </w:r>
          </w:p>
        </w:tc>
        <w:tc>
          <w:tcPr>
            <w:tcW w:w="3119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Monika Głowacka</w:t>
            </w:r>
          </w:p>
        </w:tc>
        <w:tc>
          <w:tcPr>
            <w:tcW w:w="3118" w:type="dxa"/>
          </w:tcPr>
          <w:p w:rsidR="00446644" w:rsidRDefault="00446644" w:rsidP="00446644">
            <w:pPr>
              <w:jc w:val="center"/>
            </w:pP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>24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6644" w:rsidRPr="00485587" w:rsidTr="000F2F7D">
        <w:tc>
          <w:tcPr>
            <w:tcW w:w="1271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7F</w:t>
            </w:r>
          </w:p>
        </w:tc>
        <w:tc>
          <w:tcPr>
            <w:tcW w:w="3119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Karolina Jaśkowiak</w:t>
            </w:r>
          </w:p>
        </w:tc>
        <w:tc>
          <w:tcPr>
            <w:tcW w:w="3118" w:type="dxa"/>
          </w:tcPr>
          <w:p w:rsidR="00446644" w:rsidRDefault="00446644" w:rsidP="00446644">
            <w:pPr>
              <w:jc w:val="center"/>
            </w:pP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>24 września</w:t>
            </w:r>
            <w:r w:rsidR="000F2F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78F4">
              <w:rPr>
                <w:rFonts w:ascii="Times New Roman" w:hAnsi="Times New Roman" w:cs="Times New Roman"/>
                <w:sz w:val="28"/>
                <w:szCs w:val="28"/>
              </w:rPr>
              <w:t xml:space="preserve"> godz. 17:30</w:t>
            </w:r>
          </w:p>
        </w:tc>
        <w:tc>
          <w:tcPr>
            <w:tcW w:w="1554" w:type="dxa"/>
          </w:tcPr>
          <w:p w:rsidR="00446644" w:rsidRPr="009B4514" w:rsidRDefault="00446644" w:rsidP="004466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</w:tbl>
    <w:p w:rsidR="004C2A8E" w:rsidRDefault="004C2A8E">
      <w:pPr>
        <w:rPr>
          <w:rFonts w:ascii="Times New Roman" w:hAnsi="Times New Roman" w:cs="Times New Roman"/>
          <w:b/>
          <w:sz w:val="28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</w:p>
    <w:p w:rsidR="00D016BA" w:rsidRDefault="00D016BA">
      <w:pPr>
        <w:rPr>
          <w:rFonts w:ascii="Times New Roman" w:hAnsi="Times New Roman" w:cs="Times New Roman"/>
          <w:b/>
          <w:sz w:val="28"/>
        </w:rPr>
      </w:pPr>
    </w:p>
    <w:p w:rsidR="009B4514" w:rsidRDefault="009B45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KLASY VII</w:t>
      </w:r>
      <w:r w:rsidR="00446644">
        <w:rPr>
          <w:rFonts w:ascii="Times New Roman" w:hAnsi="Times New Roman" w:cs="Times New Roman"/>
          <w:b/>
          <w:sz w:val="28"/>
        </w:rPr>
        <w:t>I</w:t>
      </w:r>
    </w:p>
    <w:p w:rsidR="005B1D00" w:rsidRPr="005B1D00" w:rsidRDefault="005B1D00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3118"/>
        <w:gridCol w:w="1554"/>
      </w:tblGrid>
      <w:tr w:rsidR="009B4514" w:rsidRPr="00485587" w:rsidTr="000F2F7D">
        <w:tc>
          <w:tcPr>
            <w:tcW w:w="1271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KLASA</w:t>
            </w:r>
          </w:p>
        </w:tc>
        <w:tc>
          <w:tcPr>
            <w:tcW w:w="3119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WYCHOWAWCA</w:t>
            </w:r>
          </w:p>
        </w:tc>
        <w:tc>
          <w:tcPr>
            <w:tcW w:w="3118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DZIEŃ I GODZINA</w:t>
            </w:r>
          </w:p>
        </w:tc>
        <w:tc>
          <w:tcPr>
            <w:tcW w:w="1554" w:type="dxa"/>
          </w:tcPr>
          <w:p w:rsidR="009B4514" w:rsidRPr="00485587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SALA</w:t>
            </w:r>
          </w:p>
        </w:tc>
      </w:tr>
      <w:tr w:rsidR="009B4514" w:rsidRPr="00485587" w:rsidTr="000F2F7D">
        <w:tc>
          <w:tcPr>
            <w:tcW w:w="1271" w:type="dxa"/>
          </w:tcPr>
          <w:p w:rsidR="009B4514" w:rsidRPr="009B4514" w:rsidRDefault="0044664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4514" w:rsidRPr="009B45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119" w:type="dxa"/>
          </w:tcPr>
          <w:p w:rsidR="009B4514" w:rsidRPr="009B4514" w:rsidRDefault="009B4514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Karolina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Karpisiewicz</w:t>
            </w:r>
            <w:proofErr w:type="spellEnd"/>
          </w:p>
        </w:tc>
        <w:tc>
          <w:tcPr>
            <w:tcW w:w="3118" w:type="dxa"/>
          </w:tcPr>
          <w:p w:rsidR="009B4514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września, godz. 17:00</w:t>
            </w:r>
          </w:p>
        </w:tc>
        <w:tc>
          <w:tcPr>
            <w:tcW w:w="1554" w:type="dxa"/>
          </w:tcPr>
          <w:p w:rsidR="009B4514" w:rsidRPr="009B4514" w:rsidRDefault="000812C9" w:rsidP="00C05A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0F2F7D" w:rsidRPr="00485587" w:rsidTr="000F2F7D">
        <w:tc>
          <w:tcPr>
            <w:tcW w:w="1271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8B</w:t>
            </w:r>
          </w:p>
        </w:tc>
        <w:tc>
          <w:tcPr>
            <w:tcW w:w="3119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Eliza Lewińska-Kaczmarek</w:t>
            </w:r>
          </w:p>
        </w:tc>
        <w:tc>
          <w:tcPr>
            <w:tcW w:w="3118" w:type="dxa"/>
          </w:tcPr>
          <w:p w:rsidR="000F2F7D" w:rsidRDefault="000F2F7D" w:rsidP="000F2F7D">
            <w:pPr>
              <w:jc w:val="center"/>
            </w:pP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0F2F7D" w:rsidRPr="009B4514" w:rsidRDefault="00D016BA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2F7D" w:rsidRPr="00485587" w:rsidTr="000F2F7D">
        <w:tc>
          <w:tcPr>
            <w:tcW w:w="1271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8C</w:t>
            </w:r>
          </w:p>
        </w:tc>
        <w:tc>
          <w:tcPr>
            <w:tcW w:w="3119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Anna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Sturzbecher</w:t>
            </w:r>
            <w:proofErr w:type="spellEnd"/>
          </w:p>
        </w:tc>
        <w:tc>
          <w:tcPr>
            <w:tcW w:w="3118" w:type="dxa"/>
          </w:tcPr>
          <w:p w:rsidR="000F2F7D" w:rsidRDefault="000F2F7D" w:rsidP="000F2F7D">
            <w:pPr>
              <w:jc w:val="center"/>
            </w:pP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0F2F7D" w:rsidRPr="009B4514" w:rsidRDefault="00D016BA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2F7D" w:rsidRPr="00485587" w:rsidTr="000F2F7D">
        <w:tc>
          <w:tcPr>
            <w:tcW w:w="1271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8D</w:t>
            </w:r>
          </w:p>
        </w:tc>
        <w:tc>
          <w:tcPr>
            <w:tcW w:w="3119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Michalina Płóciennik</w:t>
            </w:r>
          </w:p>
        </w:tc>
        <w:tc>
          <w:tcPr>
            <w:tcW w:w="3118" w:type="dxa"/>
          </w:tcPr>
          <w:p w:rsidR="000F2F7D" w:rsidRDefault="000F2F7D" w:rsidP="000F2F7D">
            <w:pPr>
              <w:jc w:val="center"/>
            </w:pP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P3</w:t>
            </w:r>
          </w:p>
        </w:tc>
      </w:tr>
      <w:tr w:rsidR="000F2F7D" w:rsidRPr="00485587" w:rsidTr="000F2F7D">
        <w:tc>
          <w:tcPr>
            <w:tcW w:w="1271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8E</w:t>
            </w:r>
          </w:p>
        </w:tc>
        <w:tc>
          <w:tcPr>
            <w:tcW w:w="3119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Mirosława Sobczyńska</w:t>
            </w:r>
          </w:p>
        </w:tc>
        <w:tc>
          <w:tcPr>
            <w:tcW w:w="3118" w:type="dxa"/>
          </w:tcPr>
          <w:p w:rsidR="000F2F7D" w:rsidRDefault="000F2F7D" w:rsidP="000F2F7D">
            <w:pPr>
              <w:jc w:val="center"/>
            </w:pP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0F2F7D" w:rsidRPr="00485587" w:rsidTr="000F2F7D">
        <w:tc>
          <w:tcPr>
            <w:tcW w:w="1271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8F</w:t>
            </w:r>
          </w:p>
        </w:tc>
        <w:tc>
          <w:tcPr>
            <w:tcW w:w="3119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Sylwia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Malinska</w:t>
            </w:r>
            <w:proofErr w:type="spellEnd"/>
          </w:p>
        </w:tc>
        <w:tc>
          <w:tcPr>
            <w:tcW w:w="3118" w:type="dxa"/>
          </w:tcPr>
          <w:p w:rsidR="000F2F7D" w:rsidRDefault="000F2F7D" w:rsidP="000F2F7D">
            <w:pPr>
              <w:jc w:val="center"/>
            </w:pP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>23 września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6D78">
              <w:rPr>
                <w:rFonts w:ascii="Times New Roman" w:hAnsi="Times New Roman" w:cs="Times New Roman"/>
                <w:sz w:val="28"/>
                <w:szCs w:val="28"/>
              </w:rPr>
              <w:t xml:space="preserve"> godz. 17:00</w:t>
            </w:r>
          </w:p>
        </w:tc>
        <w:tc>
          <w:tcPr>
            <w:tcW w:w="1554" w:type="dxa"/>
          </w:tcPr>
          <w:p w:rsidR="000F2F7D" w:rsidRPr="009B4514" w:rsidRDefault="000F2F7D" w:rsidP="000F2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</w:tbl>
    <w:p w:rsidR="009B4514" w:rsidRPr="004C2A8E" w:rsidRDefault="009B4514">
      <w:pPr>
        <w:rPr>
          <w:rFonts w:ascii="Times New Roman" w:hAnsi="Times New Roman" w:cs="Times New Roman"/>
          <w:b/>
          <w:sz w:val="28"/>
          <w:szCs w:val="28"/>
        </w:rPr>
      </w:pPr>
    </w:p>
    <w:p w:rsidR="000812C9" w:rsidRDefault="000812C9">
      <w:pPr>
        <w:rPr>
          <w:rFonts w:ascii="Times New Roman" w:hAnsi="Times New Roman" w:cs="Times New Roman"/>
          <w:b/>
          <w:sz w:val="16"/>
          <w:szCs w:val="16"/>
        </w:rPr>
      </w:pPr>
    </w:p>
    <w:p w:rsidR="005B1D00" w:rsidRDefault="005B1D00">
      <w:pPr>
        <w:rPr>
          <w:rFonts w:ascii="Times New Roman" w:hAnsi="Times New Roman" w:cs="Times New Roman"/>
          <w:b/>
          <w:sz w:val="16"/>
          <w:szCs w:val="16"/>
        </w:rPr>
      </w:pPr>
    </w:p>
    <w:p w:rsidR="005B1D00" w:rsidRPr="00323BF3" w:rsidRDefault="005B1D00">
      <w:pPr>
        <w:rPr>
          <w:rFonts w:ascii="Times New Roman" w:hAnsi="Times New Roman" w:cs="Times New Roman"/>
          <w:b/>
          <w:sz w:val="16"/>
          <w:szCs w:val="16"/>
        </w:rPr>
      </w:pPr>
    </w:p>
    <w:p w:rsidR="005B1D00" w:rsidRDefault="005B1D0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GRUPA</w:t>
      </w:r>
      <w:r w:rsidR="00323BF3">
        <w:rPr>
          <w:rFonts w:ascii="Times New Roman" w:hAnsi="Times New Roman" w:cs="Times New Roman"/>
          <w:b/>
          <w:sz w:val="28"/>
        </w:rPr>
        <w:t xml:space="preserve"> D</w:t>
      </w:r>
      <w:r>
        <w:rPr>
          <w:rFonts w:ascii="Times New Roman" w:hAnsi="Times New Roman" w:cs="Times New Roman"/>
          <w:b/>
          <w:sz w:val="28"/>
        </w:rPr>
        <w:t>LA UCZNIÓW Z NIEPEŁNOSPRAWNOŚCIĄ</w:t>
      </w:r>
    </w:p>
    <w:p w:rsidR="005B1D00" w:rsidRPr="005B1D00" w:rsidRDefault="005B1D00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3118"/>
        <w:gridCol w:w="1554"/>
      </w:tblGrid>
      <w:tr w:rsidR="00323BF3" w:rsidRPr="00485587" w:rsidTr="005B1D00">
        <w:tc>
          <w:tcPr>
            <w:tcW w:w="1271" w:type="dxa"/>
          </w:tcPr>
          <w:p w:rsidR="00323BF3" w:rsidRPr="00485587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KLASA</w:t>
            </w:r>
          </w:p>
        </w:tc>
        <w:tc>
          <w:tcPr>
            <w:tcW w:w="3119" w:type="dxa"/>
          </w:tcPr>
          <w:p w:rsidR="00323BF3" w:rsidRPr="00485587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WYCHOWAWCA</w:t>
            </w:r>
          </w:p>
        </w:tc>
        <w:tc>
          <w:tcPr>
            <w:tcW w:w="3118" w:type="dxa"/>
          </w:tcPr>
          <w:p w:rsidR="00323BF3" w:rsidRPr="00485587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DZIEŃ I GODZINA</w:t>
            </w:r>
          </w:p>
        </w:tc>
        <w:tc>
          <w:tcPr>
            <w:tcW w:w="1554" w:type="dxa"/>
          </w:tcPr>
          <w:p w:rsidR="00323BF3" w:rsidRPr="00485587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SALA</w:t>
            </w:r>
          </w:p>
        </w:tc>
      </w:tr>
      <w:tr w:rsidR="00323BF3" w:rsidRPr="000812C9" w:rsidTr="005B1D00">
        <w:tc>
          <w:tcPr>
            <w:tcW w:w="1271" w:type="dxa"/>
          </w:tcPr>
          <w:p w:rsidR="00323BF3" w:rsidRPr="000812C9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ż</w:t>
            </w:r>
            <w:r w:rsidRPr="000812C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</w:p>
        </w:tc>
        <w:tc>
          <w:tcPr>
            <w:tcW w:w="3119" w:type="dxa"/>
          </w:tcPr>
          <w:p w:rsidR="00323BF3" w:rsidRPr="000812C9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p. Judyta Wójcik</w:t>
            </w:r>
          </w:p>
        </w:tc>
        <w:tc>
          <w:tcPr>
            <w:tcW w:w="3118" w:type="dxa"/>
          </w:tcPr>
          <w:p w:rsidR="00323BF3" w:rsidRPr="000812C9" w:rsidRDefault="005B1D00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września, godz. 15:10</w:t>
            </w:r>
          </w:p>
        </w:tc>
        <w:tc>
          <w:tcPr>
            <w:tcW w:w="1554" w:type="dxa"/>
          </w:tcPr>
          <w:p w:rsidR="00323BF3" w:rsidRPr="000812C9" w:rsidRDefault="00323BF3" w:rsidP="003E09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23BF3" w:rsidRDefault="00323BF3">
      <w:pPr>
        <w:rPr>
          <w:rFonts w:ascii="Times New Roman" w:hAnsi="Times New Roman" w:cs="Times New Roman"/>
          <w:b/>
          <w:sz w:val="32"/>
          <w:szCs w:val="32"/>
        </w:rPr>
      </w:pPr>
    </w:p>
    <w:p w:rsidR="00323BF3" w:rsidRPr="00323BF3" w:rsidRDefault="00323BF3" w:rsidP="00323BF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323BF3" w:rsidRPr="0032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1C"/>
    <w:rsid w:val="000812C9"/>
    <w:rsid w:val="000A79DE"/>
    <w:rsid w:val="000F2F7D"/>
    <w:rsid w:val="00114E50"/>
    <w:rsid w:val="00323BF3"/>
    <w:rsid w:val="003D36E2"/>
    <w:rsid w:val="00446644"/>
    <w:rsid w:val="004C2A8E"/>
    <w:rsid w:val="005B1D00"/>
    <w:rsid w:val="005C44BB"/>
    <w:rsid w:val="0073211C"/>
    <w:rsid w:val="007A6A64"/>
    <w:rsid w:val="00995B1A"/>
    <w:rsid w:val="009B4514"/>
    <w:rsid w:val="009D2C07"/>
    <w:rsid w:val="00A548CE"/>
    <w:rsid w:val="00D016BA"/>
    <w:rsid w:val="00D80945"/>
    <w:rsid w:val="00DD1403"/>
    <w:rsid w:val="00ED207D"/>
    <w:rsid w:val="00F22660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84557-69DD-4BAB-A62E-E24F870B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72F86ADB</Template>
  <TotalTime>1</TotalTime>
  <Pages>3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</dc:creator>
  <cp:keywords/>
  <dc:description/>
  <cp:lastModifiedBy>Joanna Jędrzak</cp:lastModifiedBy>
  <cp:revision>2</cp:revision>
  <cp:lastPrinted>2026-09-03T06:30:00Z</cp:lastPrinted>
  <dcterms:created xsi:type="dcterms:W3CDTF">2026-09-04T08:44:00Z</dcterms:created>
  <dcterms:modified xsi:type="dcterms:W3CDTF">2026-09-04T08:44:00Z</dcterms:modified>
</cp:coreProperties>
</file>